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ys of the week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9D015F" w:rsidRPr="009721DD" w:rsidTr="00A62022">
        <w:trPr>
          <w:trHeight w:hRule="exact" w:val="475"/>
          <w:jc w:val="center"/>
        </w:trPr>
        <w:tc>
          <w:tcPr>
            <w:tcW w:w="1542" w:type="dxa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543" w:type="dxa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543" w:type="dxa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543" w:type="dxa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543" w:type="dxa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543" w:type="dxa"/>
            <w:shd w:val="clear" w:color="auto" w:fill="FFFF00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Суббота</w:t>
            </w:r>
          </w:p>
        </w:tc>
        <w:tc>
          <w:tcPr>
            <w:tcW w:w="1543" w:type="dxa"/>
            <w:shd w:val="clear" w:color="auto" w:fill="FFFF00"/>
            <w:vAlign w:val="center"/>
          </w:tcPr>
          <w:p w:rsidR="009D015F" w:rsidRPr="009721DD" w:rsidRDefault="00F0178D">
            <w:pPr>
              <w:pStyle w:val="a7"/>
              <w:rPr>
                <w:sz w:val="22"/>
                <w:szCs w:val="22"/>
                <w:lang w:val="ru-RU"/>
              </w:rPr>
            </w:pPr>
            <w:r w:rsidRPr="009721DD">
              <w:rPr>
                <w:sz w:val="22"/>
                <w:szCs w:val="22"/>
                <w:lang w:val="ru-RU"/>
              </w:rPr>
              <w:t>Воскресенье</w:t>
            </w:r>
          </w:p>
        </w:tc>
      </w:tr>
    </w:tbl>
    <w:p w:rsidR="009D015F" w:rsidRPr="009721DD" w:rsidRDefault="009D015F">
      <w:pPr>
        <w:pStyle w:val="a4"/>
        <w:rPr>
          <w:sz w:val="2"/>
          <w:lang w:val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A62022" w:rsidRPr="00A62022" w:rsidTr="00A62022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5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"понедельник" 1 ""</w:instrTex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"вторник" 1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&lt;&gt; 0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 w:rsidRPr="00A62022">
              <w:rPr>
                <w:noProof/>
                <w:color w:val="auto"/>
                <w:lang w:val="ru-RU"/>
              </w:rPr>
              <w:instrText>2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"среда" 1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&lt;&gt; 0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 w:rsidRPr="00A62022">
              <w:rPr>
                <w:noProof/>
                <w:color w:val="auto"/>
                <w:lang w:val="ru-RU"/>
              </w:rPr>
              <w:instrText>3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"четверг" 1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&lt;&gt; 0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 w:rsidRPr="00A62022">
              <w:rPr>
                <w:noProof/>
                <w:color w:val="auto"/>
                <w:lang w:val="ru-RU"/>
              </w:rPr>
              <w:instrText>4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= "пятница" 1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&lt;&gt; 0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 w:rsidRPr="00A62022">
              <w:rPr>
                <w:noProof/>
                <w:color w:val="auto"/>
                <w:lang w:val="ru-RU"/>
              </w:rPr>
              <w:instrText>5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="00A62022">
              <w:rPr>
                <w:color w:val="auto"/>
                <w:lang w:val="ru-RU"/>
              </w:rPr>
              <w:fldChar w:fldCharType="separate"/>
            </w:r>
            <w:r w:rsidR="00A62022" w:rsidRPr="00A62022">
              <w:rPr>
                <w:noProof/>
                <w:color w:val="auto"/>
                <w:lang w:val="ru-RU"/>
              </w:rPr>
              <w:t>1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"суббота" 1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&lt;&gt; 0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35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MonthStart \@ dddd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пятница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"воскресенье" 1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&lt;&gt; 0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3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</w:tr>
      <w:tr w:rsidR="00A62022" w:rsidRPr="00A62022" w:rsidTr="00A62022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D015F" w:rsidRPr="00A62022" w:rsidRDefault="009D015F" w:rsidP="00A62022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5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=N1+1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4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5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6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7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8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9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35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10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</w:tr>
      <w:tr w:rsidR="00A62022" w:rsidRPr="00A62022" w:rsidTr="00A62022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5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=N2+1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11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12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13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14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15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16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35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17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</w:tr>
      <w:tr w:rsidR="00A62022" w:rsidRPr="00A62022" w:rsidTr="00A62022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5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=N3+1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18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19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20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21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22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23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35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24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</w:tr>
      <w:tr w:rsidR="00A62022" w:rsidRPr="00A62022" w:rsidTr="00A62022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5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=N4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24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=N4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24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=N4+1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25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25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25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25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25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26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26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26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26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26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=D5+1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27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27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27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27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27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=F5+1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28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="00A62022"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28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="00A62022"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28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28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28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=H5+1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29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29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="00A62022"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29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29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29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=J5+1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="00A62022"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30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35" w:type="dxa"/>
            <w:shd w:val="clear" w:color="auto" w:fill="FFFF00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=L5+1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t>31</w:t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</w:tr>
      <w:tr w:rsidR="00A62022" w:rsidRPr="00A62022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5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=N5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=N5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=N5+1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F0178D">
            <w:pPr>
              <w:pStyle w:val="a8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=B6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= 0,""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IF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=B6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30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&lt;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DocVariable MonthEnd \@ d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 </w:instrText>
            </w:r>
            <w:r w:rsidRPr="00A62022">
              <w:rPr>
                <w:color w:val="auto"/>
                <w:lang w:val="ru-RU"/>
              </w:rPr>
              <w:fldChar w:fldCharType="begin"/>
            </w:r>
            <w:r w:rsidRPr="00A62022">
              <w:rPr>
                <w:color w:val="auto"/>
                <w:lang w:val="ru-RU"/>
              </w:rPr>
              <w:instrText xml:space="preserve"> =B6+1 </w:instrText>
            </w:r>
            <w:r w:rsidRP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instrText xml:space="preserve"> "" </w:instrText>
            </w:r>
            <w:r w:rsidR="00A62022">
              <w:rPr>
                <w:color w:val="auto"/>
                <w:lang w:val="ru-RU"/>
              </w:rPr>
              <w:fldChar w:fldCharType="separate"/>
            </w:r>
            <w:r w:rsidR="00A62022">
              <w:rPr>
                <w:noProof/>
                <w:color w:val="auto"/>
                <w:lang w:val="ru-RU"/>
              </w:rPr>
              <w:instrText>31</w:instrText>
            </w:r>
            <w:r w:rsidRPr="00A62022">
              <w:rPr>
                <w:color w:val="auto"/>
                <w:lang w:val="ru-RU"/>
              </w:rPr>
              <w:fldChar w:fldCharType="end"/>
            </w:r>
            <w:r w:rsidRPr="00A62022">
              <w:rPr>
                <w:color w:val="auto"/>
                <w:lang w:val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9D015F">
            <w:pPr>
              <w:pStyle w:val="a8"/>
              <w:rPr>
                <w:color w:val="auto"/>
                <w:lang w:val="ru-RU"/>
              </w:rPr>
            </w:pP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9D015F">
            <w:pPr>
              <w:pStyle w:val="a8"/>
              <w:rPr>
                <w:color w:val="auto"/>
                <w:lang w:val="ru-RU"/>
              </w:rPr>
            </w:pP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9D015F">
            <w:pPr>
              <w:pStyle w:val="a8"/>
              <w:rPr>
                <w:color w:val="auto"/>
                <w:lang w:val="ru-RU"/>
              </w:rPr>
            </w:pP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46" w:type="dxa"/>
            <w:vAlign w:val="bottom"/>
          </w:tcPr>
          <w:p w:rsidR="009D015F" w:rsidRPr="00A62022" w:rsidRDefault="009D015F">
            <w:pPr>
              <w:pStyle w:val="a8"/>
              <w:rPr>
                <w:color w:val="auto"/>
                <w:lang w:val="ru-RU"/>
              </w:rPr>
            </w:pPr>
          </w:p>
        </w:tc>
        <w:tc>
          <w:tcPr>
            <w:tcW w:w="1199" w:type="dxa"/>
            <w:vAlign w:val="bottom"/>
          </w:tcPr>
          <w:p w:rsidR="009D015F" w:rsidRPr="00A62022" w:rsidRDefault="009D015F">
            <w:pPr>
              <w:pStyle w:val="af2"/>
              <w:rPr>
                <w:color w:val="auto"/>
                <w:lang w:val="ru-RU"/>
              </w:rPr>
            </w:pPr>
          </w:p>
        </w:tc>
        <w:tc>
          <w:tcPr>
            <w:tcW w:w="335" w:type="dxa"/>
            <w:vAlign w:val="bottom"/>
          </w:tcPr>
          <w:p w:rsidR="009D015F" w:rsidRPr="00A62022" w:rsidRDefault="009D015F">
            <w:pPr>
              <w:pStyle w:val="a8"/>
              <w:rPr>
                <w:color w:val="auto"/>
                <w:lang w:val="ru-RU"/>
              </w:rPr>
            </w:pPr>
          </w:p>
        </w:tc>
      </w:tr>
    </w:tbl>
    <w:p w:rsidR="009D015F" w:rsidRPr="009721DD" w:rsidRDefault="00A62022">
      <w:pPr>
        <w:rPr>
          <w:lang w:val="ru-RU"/>
        </w:rPr>
      </w:pPr>
      <w:r w:rsidRPr="009721DD">
        <w:rPr>
          <w:noProof/>
        </w:rPr>
        <w:drawing>
          <wp:anchor distT="0" distB="0" distL="114300" distR="114300" simplePos="0" relativeHeight="251664384" behindDoc="1" locked="0" layoutInCell="0" allowOverlap="1" wp14:anchorId="4AFC6A31" wp14:editId="5082C2D9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58000" cy="9067800"/>
            <wp:effectExtent l="0" t="0" r="0" b="0"/>
            <wp:wrapNone/>
            <wp:docPr id="186" name="Текстура" descr="Фоновая текс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8D" w:rsidRPr="009721D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Рисунок сетки календаря" descr="Рисунок для сетки календар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Полилиния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Полилиния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Прямоугольник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Полилиния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Полилиния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Полилиния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Полилиния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Полилиния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Полилиния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Прямоугольник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Полилиния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Полилиния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Полилиния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Полилиния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Полилиния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Прямоугольник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Полилиния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Полилиния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Полилиния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Полилиния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Полилиния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Полилиния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Прямоугольник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Полилиния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Полилиния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Полилиния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Полилиния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Полилиния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Полилиния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Прямоугольник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Полилиния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Полилиния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Полилиния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Полилиния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Полилиния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Полилиния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Прямоугольник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Полилиния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Полилиния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Полилиния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Полилиния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Полилиния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Полилиния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Прямоугольник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Полилиния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Полилиния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Полилиния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Полилиния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Полилиния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Полилиния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Прямоугольник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Полилиния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Полилиния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Полилиния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Полилиния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Полилиния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Полилиния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Полилиния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Полилиния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Прямоугольник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Полилиния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Полилиния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Прямоугольник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Полилиния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Полилиния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Полилиния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Полилиния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Полилиния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Полилиния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Прямоугольник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Полилиния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Полилиния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Полилиния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Полилиния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Полилиния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Полилиния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Полилиния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Полилиния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Полилиния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Полилиния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Полилиния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Полилиния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Полилиния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Прямоугольник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Полилиния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Группа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Полилиния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Полилиния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Полилиния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Полилиния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Полилиния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Полилиния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Полилиния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B0DCE" id="Рисунок сетки календаря" o:spid="_x0000_s1026" alt="Рисунок для сетки календаря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" o:allowincell="f">
                <o:lock v:ext="edit" aspectratio="t"/>
                <v:group id="Группа 2" o:spid="_x0000_s1027" style="position:absolute;top:3095;width:68453;height:56563" coordorigin=",3095" coordsize="68453,5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Полилиния 11" o:spid="_x0000_s1028" style="position:absolute;left:68310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" path="m,l,3,,2,,xe" fillcolor="#a8d7e7" strokecolor="#e0e0e0 [1300]" strokeweight="0">
                    <v:path arrowok="t" o:connecttype="custom" o:connectlocs="0,0;0,4763;0,3175;0,0" o:connectangles="0,0,0,0"/>
                  </v:shape>
                  <v:shape id="Полилиния 12" o:spid="_x0000_s1029" style="position:absolute;left:68294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e0e0e0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Прямоугольник 13" o:spid="_x0000_s1030" style="position:absolute;left:68357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" fillcolor="#a8d7e7" strokecolor="#e0e0e0 [1300]" strokeweight="0"/>
                  <v:shape id="Полилиния 14" o:spid="_x0000_s1031" style="position:absolute;left:68437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" path="m,l,1,,2,,4,,xe" fillcolor="#a8d7e7" strokecolor="#e0e0e0 [1300]" strokeweight="0">
                    <v:path arrowok="t" o:connecttype="custom" o:connectlocs="0,0;0,1588;0,3175;0,6350;0,0" o:connectangles="0,0,0,0,0"/>
                  </v:shape>
                  <v:shape id="Полилиния 15" o:spid="_x0000_s1032" style="position:absolute;left:190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" path="m,l1,5r,1l,xe" fillcolor="#a8d7e7" strokecolor="#e0e0e0 [1300]" strokeweight="0">
                    <v:path arrowok="t" o:connecttype="custom" o:connectlocs="0,0;1588,7938;1588,9525;0,0" o:connectangles="0,0,0,0"/>
                  </v:shape>
                  <v:shape id="Полилиния 16" o:spid="_x0000_s1033" style="position:absolute;left:158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" path="m,l,3,2,7r1,4l3,15r,4l,2r,l,xe" fillcolor="#a8d7e7" strokecolor="#e0e0e0 [1300]" strokeweight="0">
                    <v:path arrowok="t" o:connecttype="custom" o:connectlocs="0,0;0,4763;3175,11113;4763,17463;4763,23813;4763,30163;0,3175;0,3175;0,0" o:connectangles="0,0,0,0,0,0,0,0,0"/>
                  </v:shape>
                  <v:shape id="Полилиния 17" o:spid="_x0000_s1034" style="position:absolute;left:158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" path="m,l,1,2,3r,2l2,9,,9r,l,6,,4,,1,,xe" fillcolor="#a8d7e7" strokecolor="#e0e0e0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Полилиния 18" o:spid="_x0000_s1035" style="position:absolute;left:158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" path="m,l,1,,2,,xe" fillcolor="#a8d7e7" strokecolor="#e0e0e0 [1300]" strokeweight="0">
                    <v:path arrowok="t" o:connecttype="custom" o:connectlocs="0,0;0,1588;0,3175;0,0" o:connectangles="0,0,0,0"/>
                  </v:shape>
                  <v:shape id="Полилиния 19" o:spid="_x0000_s1036" style="position:absolute;left:15;top:3159;width:191;height:55673;visibility:visible;mso-wrap-style:square;v-text-anchor:top" coordsize="1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e0e0e0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Прямоугольник 20" o:spid="_x0000_s1037" style="position:absolute;left:127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" fillcolor="#a8d7e7" strokecolor="#e0e0e0 [1300]" strokeweight="0"/>
                  <v:shape id="Полилиния 21" o:spid="_x0000_s1038" style="position:absolute;left:63;top:50276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" path="m8,l6,,3,1r,l,1,3,,6,,8,xe" fillcolor="#a8d7e7" strokecolor="#e0e0e0 [1300]" strokeweight="0">
                    <v:path arrowok="t" o:connecttype="custom" o:connectlocs="12700,0;9525,0;4763,1588;4763,1588;0,1588;4763,0;9525,0;12700,0" o:connectangles="0,0,0,0,0,0,0,0"/>
                  </v:shape>
                  <v:shape id="Полилиния 22" o:spid="_x0000_s1039" style="position:absolute;left:269;top:5024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" path="m21,r,l22,,20,,17,,13,2,9,2,4,3,,3,21,xe" fillcolor="#a8d7e7" strokecolor="#e0e0e0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Полилиния 23" o:spid="_x0000_s1040" style="position:absolute;left:714;top:5024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" path="m13,l11,,9,,5,,,,1,,2,,3,,6,,7,r3,l13,xe" fillcolor="#a8d7e7" strokecolor="#e0e0e0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Полилиния 24" o:spid="_x0000_s1041" style="position:absolute;left:11699;top:5024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" path="m3,l1,,,,3,xe" fillcolor="#a8d7e7" strokecolor="#e0e0e0 [1300]" strokeweight="0">
                    <v:path arrowok="t" o:connecttype="custom" o:connectlocs="4763,0;1588,0;0,0;4763,0" o:connectangles="0,0,0,0"/>
                  </v:shape>
                  <v:shape id="Полилиния 25" o:spid="_x0000_s1042" style="position:absolute;left:1000;top:50101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e0e0e0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Прямоугольник 26" o:spid="_x0000_s1043" style="position:absolute;left:8667;top:50212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" fillcolor="#a8d7e7" strokecolor="#e0e0e0 [1300]" strokeweight="0"/>
                  <v:shape id="Полилиния 27" o:spid="_x0000_s1044" style="position:absolute;left:67595;top:50133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" path="m,l2,,3,,4,,,xe" fillcolor="#a8d7e7" strokecolor="#e0e0e0 [1300]" strokeweight="0">
                    <v:path arrowok="t" o:connecttype="custom" o:connectlocs="0,0;3175,0;4763,0;6350,0;0,0" o:connectangles="0,0,0,0,0"/>
                  </v:shape>
                  <v:shape id="Полилиния 28" o:spid="_x0000_s1045" style="position:absolute;left:68246;top:40671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" path="m5,l7,,8,,7,2,,2,5,xe" fillcolor="#a8d7e7" strokecolor="#e0e0e0 [1300]" strokeweight="0">
                    <v:path arrowok="t" o:connecttype="custom" o:connectlocs="7938,0;11113,0;12700,0;11113,3175;0,3175;7938,0" o:connectangles="0,0,0,0,0,0"/>
                  </v:shape>
                  <v:shape id="Полилиния 29" o:spid="_x0000_s1046" style="position:absolute;left:67818;top:40671;width:349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" path="m18,r4,l1,3r,l,3r2,l5,3,9,2r4,l18,xe" fillcolor="#a8d7e7" strokecolor="#e0e0e0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Полилиния 30" o:spid="_x0000_s1047" style="position:absolute;left:67516;top:40719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" path="m8,r5,l12,,11,,9,,7,,5,,3,,,,2,,5,,8,xe" fillcolor="#a8d7e7" strokecolor="#e0e0e0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Полилиния 31" o:spid="_x0000_s1048" style="position:absolute;left:56689;top:40719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" path="m2,l3,,,,2,xe" fillcolor="#a8d7e7" strokecolor="#e0e0e0 [1300]" strokeweight="0">
                    <v:path arrowok="t" o:connecttype="custom" o:connectlocs="3175,0;4763,0;0,0;3175,0" o:connectangles="0,0,0,0"/>
                  </v:shape>
                  <v:shape id="Полилиния 32" o:spid="_x0000_s1049" style="position:absolute;top:40703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e0e0e0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Прямоугольник 33" o:spid="_x0000_s1050" style="position:absolute;left:59769;top:40767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" fillcolor="#a8d7e7" strokecolor="#e0e0e0 [1300]" strokeweight="0"/>
                  <v:shape id="Полилиния 34" o:spid="_x0000_s1051" style="position:absolute;left:762;top:40846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" path="m,l4,,3,,2,,,xe" fillcolor="#a8d7e7" strokecolor="#e0e0e0 [1300]" strokeweight="0">
                    <v:path arrowok="t" o:connecttype="custom" o:connectlocs="0,0;6350,0;4763,0;3175,0;0,0" o:connectangles="0,0,0,0,0"/>
                  </v:shape>
                  <v:shape id="Полилиния 35" o:spid="_x0000_s1052" style="position:absolute;left:63;top:31464;width:127;height:0;visibility:visible;mso-wrap-style:square;v-text-anchor:top" coordsize="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" path="m8,l4,,3,,1,,,,1,,4,,8,xe" fillcolor="#a8d7e7" strokecolor="#e0e0e0 [1300]" strokeweight="0">
                    <v:path arrowok="t" o:connecttype="custom" o:connectlocs="12700,0;6350,0;4763,0;1588,0;0,0;1588,0;6350,0;12700,0" o:connectangles="0,0,0,0,0,0,0,0"/>
                  </v:shape>
                  <v:shape id="Полилиния 36" o:spid="_x0000_s1053" style="position:absolute;left:269;top:31416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" path="m21,r,l22,1r-2,l17,1r-4,l9,3,4,3,,3,21,xe" fillcolor="#a8d7e7" strokecolor="#e0e0e0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Полилиния 37" o:spid="_x0000_s1054" style="position:absolute;left:714;top:31416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" path="m13,l11,1,7,1,5,1,,1r1,l2,,3,,6,,7,r3,l13,xe" fillcolor="#a8d7e7" strokecolor="#e0e0e0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Полилиния 38" o:spid="_x0000_s1055" style="position:absolute;left:11699;top:31416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" path="m3,l1,,,,3,xe" fillcolor="#a8d7e7" strokecolor="#e0e0e0 [1300]" strokeweight="0">
                    <v:path arrowok="t" o:connecttype="custom" o:connectlocs="4763,0;1588,0;0,0;4763,0" o:connectangles="0,0,0,0"/>
                  </v:shape>
                  <v:shape id="Полилиния 39" o:spid="_x0000_s1056" style="position:absolute;left:1000;top:31289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e0e0e0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Прямоугольник 40" o:spid="_x0000_s1057" style="position:absolute;left:8667;top:31369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" fillcolor="#a8d7e7" strokecolor="#e0e0e0 [1300]" strokeweight="0"/>
                  <v:shape id="Полилиния 41" o:spid="_x0000_s1058" style="position:absolute;left:67595;top:31321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" path="m,l2,,3,,4,,,xe" fillcolor="#a8d7e7" strokecolor="#e0e0e0 [1300]" strokeweight="0">
                    <v:path arrowok="t" o:connecttype="custom" o:connectlocs="0,0;3175,0;4763,0;6350,0;0,0" o:connectangles="0,0,0,0,0"/>
                  </v:shape>
                  <v:shape id="Полилиния 42" o:spid="_x0000_s1059" style="position:absolute;left:68246;top:21891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" path="m5,l7,,8,,7,,3,1,,1,3,,5,xe" fillcolor="#a8d7e7" strokecolor="#e0e0e0 [1300]" strokeweight="0">
                    <v:path arrowok="t" o:connecttype="custom" o:connectlocs="7938,0;11113,0;12700,0;11113,0;4763,1588;0,1588;4763,0;7938,0" o:connectangles="0,0,0,0,0,0,0,0"/>
                  </v:shape>
                  <v:shape id="Полилиния 43" o:spid="_x0000_s1060" style="position:absolute;left:67818;top:21891;width:349;height:3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" path="m18,r4,l1,2r,l,2r2,l5,2,9,1,13,r5,xe" fillcolor="#a8d7e7" strokecolor="#e0e0e0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Полилиния 44" o:spid="_x0000_s1061" style="position:absolute;left:67516;top:21907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" path="m8,r5,1l12,1r-1,l9,1,7,1,5,1,3,1,,1r2,l5,1,8,xe" fillcolor="#a8d7e7" strokecolor="#e0e0e0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Полилиния 45" o:spid="_x0000_s1062" style="position:absolute;left:56689;top:21923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" path="m2,l3,,,,2,xe" fillcolor="#a8d7e7" strokecolor="#e0e0e0 [1300]" strokeweight="0">
                    <v:path arrowok="t" o:connecttype="custom" o:connectlocs="3175,0;4763,0;0,0;3175,0" o:connectangles="0,0,0,0"/>
                  </v:shape>
                  <v:shape id="Полилиния 46" o:spid="_x0000_s1063" style="position:absolute;top:21907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e0e0e0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Прямоугольник 47" o:spid="_x0000_s1064" style="position:absolute;left:59769;top:21971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" fillcolor="#a8d7e7" strokecolor="#e0e0e0 [1300]" strokeweight="0"/>
                  <v:shape id="Полилиния 48" o:spid="_x0000_s1065" style="position:absolute;left:762;top:22050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" path="m,l4,,3,,2,,,xe" fillcolor="#a8d7e7" strokecolor="#e0e0e0 [1300]" strokeweight="0">
                    <v:path arrowok="t" o:connecttype="custom" o:connectlocs="0,0;6350,0;4763,0;3175,0;0,0" o:connectangles="0,0,0,0,0"/>
                  </v:shape>
                  <v:shape id="Полилиния 49" o:spid="_x0000_s1066" style="position:absolute;left:63;top:12620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" path="m8,l4,2,3,2,,2,4,,8,xe" fillcolor="#a8d7e7" strokecolor="#e0e0e0 [1300]" strokeweight="0">
                    <v:path arrowok="t" o:connecttype="custom" o:connectlocs="12700,0;6350,3175;4763,3175;0,3175;6350,0;12700,0" o:connectangles="0,0,0,0,0,0"/>
                  </v:shape>
                  <v:shape id="Полилиния 50" o:spid="_x0000_s1067" style="position:absolute;left:269;top:1260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" path="m21,r,l22,,20,,17,,13,1,9,1,4,3,,3,21,xe" fillcolor="#a8d7e7" strokecolor="#e0e0e0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Полилиния 51" o:spid="_x0000_s1068" style="position:absolute;left:714;top:1260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" path="m13,l11,,9,,5,,,,1,,2,,3,,6,,7,r3,l13,xe" fillcolor="#a8d7e7" strokecolor="#e0e0e0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Полилиния 52" o:spid="_x0000_s1069" style="position:absolute;left:11699;top:1260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" path="m3,l1,,,,3,xe" fillcolor="#a8d7e7" strokecolor="#e0e0e0 [1300]" strokeweight="0">
                    <v:path arrowok="t" o:connecttype="custom" o:connectlocs="4763,0;1588,0;0,0;4763,0" o:connectangles="0,0,0,0"/>
                  </v:shape>
                  <v:shape id="Полилиния 53" o:spid="_x0000_s1070" style="position:absolute;left:1000;top:12461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e0e0e0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Прямоугольник 54" o:spid="_x0000_s1071" style="position:absolute;left:8667;top:12557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" fillcolor="#a8d7e7" strokecolor="#e0e0e0 [1300]" strokeweight="0"/>
                  <v:shape id="Полилиния 55" o:spid="_x0000_s1072" style="position:absolute;left:67595;top:12477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" path="m,l2,,3,,4,,,xe" fillcolor="#a8d7e7" strokecolor="#e0e0e0 [1300]" strokeweight="0">
                    <v:path arrowok="t" o:connecttype="custom" o:connectlocs="0,0;3175,0;4763,0;6350,0;0,0" o:connectangles="0,0,0,0,0"/>
                  </v:shape>
                  <v:shape id="Полилиния 56" o:spid="_x0000_s1073" style="position:absolute;left:5868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x7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" path="m,l1,5,,6,,xe" fillcolor="#a8d7e7" strokecolor="#e0e0e0 [1300]" strokeweight="0">
                    <v:path arrowok="t" o:connecttype="custom" o:connectlocs="0,0;1588,7938;0,9525;0,0" o:connectangles="0,0,0,0"/>
                  </v:shape>
                  <v:shape id="Полилиния 57" o:spid="_x0000_s1074" style="position:absolute;left:58642;top:59134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" path="m2,r,3l2,7r1,4l3,15r,4l,2r2,l2,xe" fillcolor="#a8d7e7" strokecolor="#e0e0e0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Полилиния 58" o:spid="_x0000_s1075" style="position:absolute;left:58642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" path="m,l2,1r,2l2,5r,4l2,9r,l2,6,2,4,2,1,,xe" fillcolor="#a8d7e7" strokecolor="#e0e0e0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Полилиния 59" o:spid="_x0000_s1076" style="position:absolute;left:58674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" path="m,l,1,,2,,xe" fillcolor="#a8d7e7" strokecolor="#e0e0e0 [1300]" strokeweight="0">
                    <v:path arrowok="t" o:connecttype="custom" o:connectlocs="0,0;0,1588;0,3175;0,0" o:connectangles="0,0,0,0"/>
                  </v:shape>
                  <v:shape id="Полилиния 60" o:spid="_x0000_s1077" style="position:absolute;left:58515;top:3095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e0e0e0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Прямоугольник 61" o:spid="_x0000_s1078" style="position:absolute;left:58626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" fillcolor="#a8d7e7" strokecolor="#e0e0e0 [1300]" strokeweight="0"/>
                  <v:shape id="Полилиния 62" o:spid="_x0000_s1079" style="position:absolute;left:48768;top:3921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e0e0e0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Полилиния 63" o:spid="_x0000_s1080" style="position:absolute;left:48831;top:10255;width:3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" path="m,l2,,,,,xe" fillcolor="#a8d7e7" strokecolor="#e0e0e0 [1300]" strokeweight="0">
                    <v:path arrowok="t" o:connecttype="custom" o:connectlocs="0,0;3175,0;0,0;0,0" o:connectangles="0,0,0,0"/>
                  </v:shape>
                  <v:shape id="Полилиния 64" o:spid="_x0000_s1081" style="position:absolute;left:48926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" path="m,l,1,,2,,4,,xe" fillcolor="#a8d7e7" strokecolor="#e0e0e0 [1300]" strokeweight="0">
                    <v:path arrowok="t" o:connecttype="custom" o:connectlocs="0,0;0,1588;0,3175;0,6350;0,0" o:connectangles="0,0,0,0,0"/>
                  </v:shape>
                  <v:shape id="Полилиния 65" o:spid="_x0000_s1082" style="position:absolute;left:3917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x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" path="m,l1,5r,1l,xe" fillcolor="#a8d7e7" strokecolor="#e0e0e0 [1300]" strokeweight="0">
                    <v:path arrowok="t" o:connecttype="custom" o:connectlocs="0,0;1588,7938;1588,9525;0,0" o:connectangles="0,0,0,0"/>
                  </v:shape>
                  <v:shape id="Полилиния 66" o:spid="_x0000_s1083" style="position:absolute;left:39147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" path="m,l,3,2,7r,4l3,15r,4l,2r,l,xe" fillcolor="#a8d7e7" strokecolor="#e0e0e0 [1300]" strokeweight="0">
                    <v:path arrowok="t" o:connecttype="custom" o:connectlocs="0,0;0,4763;3175,11113;3175,17463;4763,23813;4763,30163;0,3175;0,3175;0,0" o:connectangles="0,0,0,0,0,0,0,0,0"/>
                  </v:shape>
                  <v:shape id="Полилиния 67" o:spid="_x0000_s1084" style="position:absolute;left:39147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" path="m,l,1,,3,2,5,,9r,l,9,,6,,4,,1,,xe" fillcolor="#a8d7e7" strokecolor="#e0e0e0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Полилиния 68" o:spid="_x0000_s1085" style="position:absolute;left:3914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" path="m,l,1,,2,,xe" fillcolor="#a8d7e7" strokecolor="#e0e0e0 [1300]" strokeweight="0">
                    <v:path arrowok="t" o:connecttype="custom" o:connectlocs="0,0;0,1588;0,3175;0,0" o:connectangles="0,0,0,0"/>
                  </v:shape>
                  <v:shape id="Полилиния 69" o:spid="_x0000_s1086" style="position:absolute;left:39004;top:3143;width:175;height:55689;visibility:visible;mso-wrap-style:square;v-text-anchor:top" coordsize="11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e0e0e0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Прямоугольник 70" o:spid="_x0000_s1087" style="position:absolute;left:39116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" fillcolor="#a8d7e7" strokecolor="#e0e0e0 [1300]" strokeweight="0"/>
                  <v:shape id="Полилиния 71" o:spid="_x0000_s1088" style="position:absolute;left:29289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" path="m,l,3,,2,,xe" fillcolor="#a8d7e7" strokecolor="#e0e0e0 [1300]" strokeweight="0">
                    <v:path arrowok="t" o:connecttype="custom" o:connectlocs="0,0;0,4763;0,3175;0,0" o:connectangles="0,0,0,0"/>
                  </v:shape>
                  <v:shape id="Полилиния 72" o:spid="_x0000_s1089" style="position:absolute;left:29257;top:3921;width:175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e0e0e0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Прямоугольник 73" o:spid="_x0000_s1090" style="position:absolute;left:29321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" fillcolor="#a8d7e7" strokecolor="#e0e0e0 [1300]" strokeweight="0"/>
                  <v:shape id="Полилиния 74" o:spid="_x0000_s1091" style="position:absolute;left:2940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" path="m,l,1,,2,,4,,xe" fillcolor="#a8d7e7" strokecolor="#e0e0e0 [1300]" strokeweight="0">
                    <v:path arrowok="t" o:connecttype="custom" o:connectlocs="0,0;0,1588;0,3175;0,6350;0,0" o:connectangles="0,0,0,0,0"/>
                  </v:shape>
                  <v:shape id="Полилиния 75" o:spid="_x0000_s1092" style="position:absolute;left:19653;top:59499;width:0;height:95;visibility:visible;mso-wrap-style:square;v-text-anchor:top" coordsize="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" path="m,l,5,,6,,xe" fillcolor="#a8d7e7" strokecolor="#e0e0e0 [1300]" strokeweight="0">
                    <v:path arrowok="t" o:connecttype="custom" o:connectlocs="0,0;0,7938;0,9525;0,0" o:connectangles="0,0,0,0"/>
                  </v:shape>
                  <v:shape id="Полилиния 76" o:spid="_x0000_s1093" style="position:absolute;left:19621;top:59134;width:32;height:302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" path="m1,r,3l1,7r1,4l2,15r,4l,2r1,l1,xe" fillcolor="#a8d7e7" strokecolor="#e0e0e0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Полилиния 77" o:spid="_x0000_s1094" style="position:absolute;left:19621;top:58912;width:16;height:143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" path="m,l1,1r,2l1,5r,4l1,9r,l,6,1,4,,1,,xe" fillcolor="#a8d7e7" strokecolor="#e0e0e0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Полилиния 78" o:spid="_x0000_s1095" style="position:absolute;left:1963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" path="m,l,1,,2,,xe" fillcolor="#a8d7e7" strokecolor="#e0e0e0 [1300]" strokeweight="0">
                    <v:path arrowok="t" o:connecttype="custom" o:connectlocs="0,0;0,1588;0,3175;0,0" o:connectangles="0,0,0,0"/>
                  </v:shape>
                  <v:shape id="Полилиния 79" o:spid="_x0000_s1096" style="position:absolute;left:19494;top:3159;width:159;height:55673;visibility:visible;mso-wrap-style:square;v-text-anchor:top" coordsize="10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e0e0e0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Прямоугольник 80" o:spid="_x0000_s1097" style="position:absolute;left:19573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" fillcolor="#a8d7e7" strokecolor="#e0e0e0 [1300]" strokeweight="0"/>
                  <v:shape id="Полилиния 81" o:spid="_x0000_s1098" style="position:absolute;left:68262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" path="m2,l3,17r,l3,19r,-4l2,12,2,8,,4,2,xe" fillcolor="#a8d7e7" strokecolor="#e0e0e0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Полилиния 82" o:spid="_x0000_s1099" style="position:absolute;left:68310;top:3683;width:0;height:158;visibility:visible;mso-wrap-style:square;v-text-anchor:top" coordsize="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" path="m,l,1,,3,,6,,9r,1l,9,,7,,3,,1,,xe" fillcolor="#a8d7e7" strokecolor="#e0e0e0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Полилиния 83" o:spid="_x0000_s1100" style="position:absolute;left:47;top:3714;width:16;height:6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" path="m1,l,4,,3,,1,1,xe" fillcolor="#a8d7e7" strokecolor="#e0e0e0 [1300]" strokeweight="0">
                    <v:path arrowok="t" o:connecttype="custom" o:connectlocs="1588,0;0,6350;0,4763;0,1588;1588,0" o:connectangles="0,0,0,0,0"/>
                  </v:shape>
                  <v:shape id="Полилиния 84" o:spid="_x0000_s1101" style="position:absolute;left:58547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" path="m,l,4,,3,,1,,xe" fillcolor="#a8d7e7" strokecolor="#e0e0e0 [1300]" strokeweight="0">
                    <v:path arrowok="t" o:connecttype="custom" o:connectlocs="0,0;0,6350;0,4763;0,1588;0,0" o:connectangles="0,0,0,0,0"/>
                  </v:shape>
                  <v:shape id="Полилиния 85" o:spid="_x0000_s1102" style="position:absolute;left:48768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" path="m,l3,17r-1,l2,19r,-4l2,12,,8,,4,,xe" fillcolor="#a8d7e7" strokecolor="#e0e0e0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Полилиния 86" o:spid="_x0000_s1103" style="position:absolute;left:48799;top:3683;width:16;height:158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" path="m,l,1,1,3,,6,1,9r,1l,9,,7,,3,,1,,xe" fillcolor="#a8d7e7" strokecolor="#e0e0e0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Полилиния 87" o:spid="_x0000_s1104" style="position:absolute;left:3902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" path="m,l,4,,3,,1,,xe" fillcolor="#a8d7e7" strokecolor="#e0e0e0 [1300]" strokeweight="0">
                    <v:path arrowok="t" o:connecttype="custom" o:connectlocs="0,0;0,6350;0,4763;0,1588;0,0" o:connectangles="0,0,0,0,0"/>
                  </v:shape>
                  <v:shape id="Полилиния 88" o:spid="_x0000_s1105" style="position:absolute;left:29241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" path="m,l3,17r,l3,19r,-4l1,12,1,8,,4,,xe" fillcolor="#a8d7e7" strokecolor="#e0e0e0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Полилиния 89" o:spid="_x0000_s1106" style="position:absolute;left:29257;top:3683;width:32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" path="m2,r,1l2,3r,3l2,9r,1l2,9,2,7,,3,2,1,2,xe" fillcolor="#a8d7e7" strokecolor="#e0e0e0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Полилиния 90" o:spid="_x0000_s1107" style="position:absolute;left:1951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" path="m,l,4,,3,,1,,xe" fillcolor="#a8d7e7" strokecolor="#e0e0e0 [1300]" strokeweight="0">
                    <v:path arrowok="t" o:connecttype="custom" o:connectlocs="0,0;0,6350;0,4763;0,1588;0,0" o:connectangles="0,0,0,0,0"/>
                  </v:shape>
                  <v:shape id="Полилиния 91" o:spid="_x0000_s1108" style="position:absolute;left:9747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" path="m,l3,17r-2,l1,19r,-4l1,12,,8,,4,,xe" fillcolor="#a8d7e7" strokecolor="#e0e0e0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Полилиния 92" o:spid="_x0000_s1109" style="position:absolute;left:9763;top:3683;width:31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" path="m,l,1,,3,,6,,9r2,1l,9,,7,,3,,1,,xe" fillcolor="#a8d7e7" strokecolor="#e0e0e0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Полилиния 93" o:spid="_x0000_s1110" style="position:absolute;left:9747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e0e0e0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Прямоугольник 94" o:spid="_x0000_s1111" style="position:absolute;left:9810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" fillcolor="#a8d7e7" strokecolor="#e0e0e0 [1300]" strokeweight="0"/>
                  <v:shape id="Полилиния 95" o:spid="_x0000_s1112" style="position:absolute;left:989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" path="m,l,1,,2,,4,,xe" fillcolor="#a8d7e7" strokecolor="#e0e0e0 [1300]" strokeweight="0">
                    <v:path arrowok="t" o:connecttype="custom" o:connectlocs="0,0;0,1588;0,3175;0,6350;0,0" o:connectangles="0,0,0,0,0"/>
                  </v:shape>
                </v:group>
                <v:group id="Группа 3" o:spid="_x0000_s1113" style="position:absolute;left:63;width:68390;height:3254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Полилиния 4" o:spid="_x0000_s1114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b2b2b2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Полилиния 5" o:spid="_x0000_s1115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b2b2b2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Полилиния 6" o:spid="_x0000_s1116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b2b2b2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Полилиния 7" o:spid="_x0000_s1117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b2b2b2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Полилиния 8" o:spid="_x0000_s1118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e0e0e0 [1300]" strokecolor="#d0d0d0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Полилиния 9" o:spid="_x0000_s1119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e0e0e0 [1300]" strokecolor="#d0d0d0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Полилиния 10" o:spid="_x0000_s1120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e0e0e0 [1300]" strokecolor="#d0d0d0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9D015F" w:rsidRPr="00A62022">
        <w:trPr>
          <w:trHeight w:hRule="exact" w:val="4464"/>
          <w:jc w:val="center"/>
        </w:trPr>
        <w:tc>
          <w:tcPr>
            <w:tcW w:w="5760" w:type="dxa"/>
          </w:tcPr>
          <w:p w:rsidR="009D015F" w:rsidRPr="00A62022" w:rsidRDefault="00F0178D">
            <w:pPr>
              <w:pStyle w:val="ad"/>
              <w:rPr>
                <w:color w:val="auto"/>
              </w:rPr>
            </w:pPr>
            <w:r w:rsidRPr="00A62022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3B4A6874" wp14:editId="3096082D">
                      <wp:simplePos x="0" y="0"/>
                      <wp:positionH relativeFrom="page">
                        <wp:posOffset>254000</wp:posOffset>
                      </wp:positionH>
                      <wp:positionV relativeFrom="page">
                        <wp:posOffset>718185</wp:posOffset>
                      </wp:positionV>
                      <wp:extent cx="3118104" cy="411480"/>
                      <wp:effectExtent l="0" t="0" r="82550" b="7620"/>
                      <wp:wrapNone/>
                      <wp:docPr id="190" name="Фон года" descr="Рисунок для месяца и год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Полилиния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Группа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Прямоугольник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Полилиния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Полилиния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Полилиния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Полилиния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Полилиния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Полилиния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Полилиния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Полилиния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59485" id="Фон года" o:spid="_x0000_s1026" alt="Рисунок для месяца и года" style="position:absolute;margin-left:20pt;margin-top:56.55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" o:allowincell="f">
                      <v:shape id="Полилиния 191" o:spid="_x0000_s1027" style="position:absolute;left:27400;width:9906;height:5175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efefef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Группа 192" o:spid="_x0000_s1028" style="position:absolute;top:19;width:38576;height:2476" coordorigin=",19" coordsize="38576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rect id="Прямоугольник 193" o:spid="_x0000_s1029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          <v:shape id="Полилиния 194" o:spid="_x0000_s1030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          <v:path arrowok="t" o:connecttype="custom" o:connectlocs="34925,0;0,0;0,0;34925,0" o:connectangles="0,0,0,0"/>
                        </v:shape>
                        <v:shape id="Полилиния 195" o:spid="_x0000_s1031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Полилиния 196" o:spid="_x0000_s1032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Полилиния 197" o:spid="_x0000_s1033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Полилиния 198" o:spid="_x0000_s1034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Полилиния 199" o:spid="_x0000_s1035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Полилиния 200" o:spid="_x0000_s1036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          <v:path arrowok="t" o:connecttype="custom" o:connectlocs="0,0;0,0;0,0;0,0" o:connectangles="0,0,0,0"/>
                        </v:shape>
                        <v:shape id="Полилиния 201" o:spid="_x0000_s1037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A62022">
              <w:rPr>
                <w:color w:val="auto"/>
                <w:highlight w:val="yellow"/>
                <w:lang w:val="ru-RU"/>
              </w:rPr>
              <w:t xml:space="preserve"> </w:t>
            </w:r>
            <w:r w:rsidRPr="00A62022">
              <w:rPr>
                <w:color w:val="auto"/>
                <w:highlight w:val="yellow"/>
                <w:lang w:val="ru-RU"/>
              </w:rPr>
              <w:fldChar w:fldCharType="begin"/>
            </w:r>
            <w:r w:rsidRPr="00A62022">
              <w:rPr>
                <w:color w:val="auto"/>
                <w:highlight w:val="yellow"/>
                <w:lang w:val="ru-RU"/>
              </w:rPr>
              <w:instrText xml:space="preserve"> DOCVARIABLE  MonthStart \@ MMMM \* MERGEFORMAT </w:instrText>
            </w:r>
            <w:r w:rsidRPr="00A62022">
              <w:rPr>
                <w:color w:val="auto"/>
                <w:highlight w:val="yellow"/>
                <w:lang w:val="ru-RU"/>
              </w:rPr>
              <w:fldChar w:fldCharType="separate"/>
            </w:r>
            <w:r w:rsidR="00A62022">
              <w:rPr>
                <w:color w:val="auto"/>
                <w:highlight w:val="yellow"/>
                <w:lang w:val="ru-RU"/>
              </w:rPr>
              <w:t>январь</w:t>
            </w:r>
            <w:r w:rsidRPr="00A62022">
              <w:rPr>
                <w:color w:val="auto"/>
                <w:highlight w:val="yellow"/>
                <w:lang w:val="ru-RU"/>
              </w:rPr>
              <w:fldChar w:fldCharType="end"/>
            </w:r>
            <w:r w:rsidR="00A62022" w:rsidRPr="00A62022">
              <w:rPr>
                <w:color w:val="auto"/>
                <w:highlight w:val="yellow"/>
                <w:lang w:val="ru-RU"/>
              </w:rPr>
              <w:t xml:space="preserve"> </w:t>
            </w:r>
            <w:r w:rsidR="00A62022">
              <w:rPr>
                <w:color w:val="auto"/>
              </w:rPr>
              <w:t>`</w:t>
            </w:r>
          </w:p>
          <w:p w:rsidR="009D015F" w:rsidRPr="009721DD" w:rsidRDefault="00F0178D">
            <w:pPr>
              <w:pStyle w:val="ae"/>
              <w:spacing w:after="240"/>
              <w:rPr>
                <w:lang w:val="ru-RU"/>
              </w:rPr>
            </w:pPr>
            <w:r w:rsidRPr="009721DD">
              <w:rPr>
                <w:lang w:val="ru-RU"/>
              </w:rPr>
              <w:fldChar w:fldCharType="begin"/>
            </w:r>
            <w:r w:rsidRPr="009721DD">
              <w:rPr>
                <w:lang w:val="ru-RU"/>
              </w:rPr>
              <w:instrText xml:space="preserve"> DOCVARIABLE  MonthStart \@  yyyy   \* MERGEFORMAT </w:instrText>
            </w:r>
            <w:r w:rsidRPr="009721DD">
              <w:rPr>
                <w:lang w:val="ru-RU"/>
              </w:rPr>
              <w:fldChar w:fldCharType="separate"/>
            </w:r>
            <w:r w:rsidR="00A62022">
              <w:rPr>
                <w:lang w:val="ru-RU"/>
              </w:rPr>
              <w:t>2016</w:t>
            </w:r>
            <w:r w:rsidRPr="009721DD">
              <w:rPr>
                <w:lang w:val="ru-RU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9D015F" w:rsidRPr="009721DD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5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6</w:t>
                        </w:r>
                      </w:p>
                    </w:tc>
                  </w:tr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8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9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10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11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12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13</w:t>
                        </w:r>
                      </w:p>
                    </w:tc>
                  </w:tr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14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15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16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18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19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20</w:t>
                        </w:r>
                      </w:p>
                    </w:tc>
                  </w:tr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21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22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23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24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25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26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27</w:t>
                        </w:r>
                      </w:p>
                    </w:tc>
                  </w:tr>
                  <w:tr w:rsidR="00A62022" w:rsidRPr="00A62022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28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29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30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 w:rsidRPr="00B850B7">
                          <w:rPr>
                            <w:color w:val="FFFF00"/>
                            <w:lang w:val="ru-RU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31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</w:tr>
                  <w:tr w:rsidR="00A62022" w:rsidRPr="00A62022">
                    <w:tc>
                      <w:tcPr>
                        <w:tcW w:w="714" w:type="pct"/>
                      </w:tcPr>
                      <w:p w:rsidR="009D015F" w:rsidRPr="00A62022" w:rsidRDefault="00F0178D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IF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=G5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A62022">
                          <w:rPr>
                            <w:noProof/>
                            <w:color w:val="auto"/>
                            <w:lang w:val="ru-RU"/>
                          </w:rPr>
                          <w:instrText>0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 0,""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IF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=G5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A62022">
                          <w:rPr>
                            <w:noProof/>
                            <w:color w:val="auto"/>
                            <w:lang w:val="ru-RU"/>
                          </w:rPr>
                          <w:instrText>31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 &lt;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DocVariable MonthEndB \@ d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A62022">
                          <w:rPr>
                            <w:color w:val="auto"/>
                            <w:lang w:val="ru-RU"/>
                          </w:rPr>
                          <w:instrText>31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=G5+1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D32DA7" w:rsidRPr="00A62022">
                          <w:rPr>
                            <w:noProof/>
                            <w:color w:val="auto"/>
                            <w:lang w:val="ru-RU"/>
                          </w:rPr>
                          <w:instrText>30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""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F0178D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IF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=A6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A62022">
                          <w:rPr>
                            <w:noProof/>
                            <w:color w:val="auto"/>
                            <w:lang w:val="ru-RU"/>
                          </w:rPr>
                          <w:instrText>0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 0,""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IF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=A6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D32DA7" w:rsidRPr="00A62022">
                          <w:rPr>
                            <w:noProof/>
                            <w:color w:val="auto"/>
                            <w:lang w:val="ru-RU"/>
                          </w:rPr>
                          <w:instrText>30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 &lt;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DocVariable MonthEndB \@ d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D32DA7" w:rsidRPr="00A62022">
                          <w:rPr>
                            <w:color w:val="auto"/>
                            <w:lang w:val="ru-RU"/>
                          </w:rPr>
                          <w:instrText>31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begin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=A6+1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D32DA7" w:rsidRPr="00A62022">
                          <w:rPr>
                            <w:noProof/>
                            <w:color w:val="auto"/>
                            <w:lang w:val="ru-RU"/>
                          </w:rPr>
                          <w:instrText>31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instrText xml:space="preserve"> "" 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separate"/>
                        </w:r>
                        <w:r w:rsidR="00D32DA7" w:rsidRPr="00A62022">
                          <w:rPr>
                            <w:noProof/>
                            <w:color w:val="auto"/>
                            <w:lang w:val="ru-RU"/>
                          </w:rPr>
                          <w:instrText>31</w:instrText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  <w:r w:rsidRPr="00A62022">
                          <w:rPr>
                            <w:color w:val="auto"/>
                            <w:lang w:val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</w:tr>
                </w:tbl>
                <w:p w:rsidR="009D015F" w:rsidRPr="00A62022" w:rsidRDefault="009D015F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82" w:type="dxa"/>
                </w:tcPr>
                <w:p w:rsidR="009D015F" w:rsidRPr="00A62022" w:rsidRDefault="009D015F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5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6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7</w:t>
                        </w:r>
                      </w:p>
                    </w:tc>
                  </w:tr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8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9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10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11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12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13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14</w:t>
                        </w:r>
                      </w:p>
                    </w:tc>
                  </w:tr>
                  <w:tr w:rsidR="00A62022" w:rsidRPr="00A62022" w:rsidTr="00B850B7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15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16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18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19</w:t>
                        </w:r>
                      </w:p>
                    </w:tc>
                    <w:tc>
                      <w:tcPr>
                        <w:tcW w:w="714" w:type="pct"/>
                        <w:shd w:val="clear" w:color="auto" w:fill="auto"/>
                      </w:tcPr>
                      <w:p w:rsidR="009D015F" w:rsidRPr="00B850B7" w:rsidRDefault="00A62022">
                        <w:pPr>
                          <w:pStyle w:val="af"/>
                          <w:rPr>
                            <w:color w:val="FFFF00"/>
                            <w:lang w:val="ru-RU"/>
                          </w:rPr>
                        </w:pPr>
                        <w:r w:rsidRPr="00B850B7">
                          <w:rPr>
                            <w:color w:val="FFFF00"/>
                            <w:lang w:val="ru-RU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21</w:t>
                        </w:r>
                      </w:p>
                    </w:tc>
                  </w:tr>
                  <w:tr w:rsidR="00A62022" w:rsidRPr="00A62022" w:rsidTr="00B850B7"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22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23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24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25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26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27</w:t>
                        </w:r>
                      </w:p>
                    </w:tc>
                    <w:tc>
                      <w:tcPr>
                        <w:tcW w:w="714" w:type="pct"/>
                        <w:shd w:val="clear" w:color="auto" w:fill="FFFF00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28</w:t>
                        </w:r>
                      </w:p>
                    </w:tc>
                  </w:tr>
                  <w:tr w:rsidR="00A62022" w:rsidRPr="00A62022">
                    <w:tc>
                      <w:tcPr>
                        <w:tcW w:w="714" w:type="pct"/>
                      </w:tcPr>
                      <w:p w:rsidR="009D015F" w:rsidRPr="00A62022" w:rsidRDefault="00A62022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  <w:r>
                          <w:rPr>
                            <w:color w:val="auto"/>
                            <w:lang w:val="ru-RU"/>
                          </w:rPr>
                          <w:t>29</w:t>
                        </w: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</w:tr>
                  <w:tr w:rsidR="00A62022" w:rsidRPr="00A62022"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9D015F" w:rsidRPr="00A62022" w:rsidRDefault="009D015F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</w:tr>
                </w:tbl>
                <w:p w:rsidR="009D015F" w:rsidRPr="00A62022" w:rsidRDefault="009D015F">
                  <w:pPr>
                    <w:rPr>
                      <w:lang w:val="ru-RU"/>
                    </w:rPr>
                  </w:pPr>
                </w:p>
              </w:tc>
            </w:tr>
          </w:tbl>
          <w:p w:rsidR="009D015F" w:rsidRPr="009721DD" w:rsidRDefault="009D015F">
            <w:pPr>
              <w:pStyle w:val="a4"/>
              <w:rPr>
                <w:sz w:val="2"/>
                <w:lang w:val="ru-RU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9D015F" w:rsidRPr="009721DD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B2B2B2" w:themeFill="accent1"/>
                  <w:vAlign w:val="center"/>
                </w:tcPr>
                <w:p w:rsidR="009D015F" w:rsidRPr="009721DD" w:rsidRDefault="00A62022">
                  <w:pPr>
                    <w:pStyle w:val="af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декабрь</w:t>
                  </w:r>
                </w:p>
              </w:tc>
              <w:tc>
                <w:tcPr>
                  <w:tcW w:w="600" w:type="pct"/>
                  <w:shd w:val="clear" w:color="auto" w:fill="E0E0E0" w:themeFill="accent1" w:themeFillTint="66"/>
                  <w:vAlign w:val="center"/>
                </w:tcPr>
                <w:p w:rsidR="009D015F" w:rsidRPr="009721DD" w:rsidRDefault="00A62022">
                  <w:pPr>
                    <w:pStyle w:val="af1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2015</w:t>
                  </w:r>
                </w:p>
              </w:tc>
              <w:tc>
                <w:tcPr>
                  <w:tcW w:w="500" w:type="pct"/>
                  <w:vAlign w:val="center"/>
                </w:tcPr>
                <w:p w:rsidR="009D015F" w:rsidRPr="009721DD" w:rsidRDefault="009D015F">
                  <w:pPr>
                    <w:rPr>
                      <w:b/>
                      <w:color w:val="000000" w:themeColor="background1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650" w:type="pct"/>
                  <w:shd w:val="clear" w:color="auto" w:fill="B2B2B2" w:themeFill="accent1"/>
                  <w:vAlign w:val="center"/>
                </w:tcPr>
                <w:p w:rsidR="009D015F" w:rsidRPr="00A62022" w:rsidRDefault="00A62022">
                  <w:pPr>
                    <w:pStyle w:val="af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февраль</w:t>
                  </w:r>
                </w:p>
              </w:tc>
              <w:tc>
                <w:tcPr>
                  <w:tcW w:w="600" w:type="pct"/>
                  <w:shd w:val="clear" w:color="auto" w:fill="E0E0E0" w:themeFill="accent1" w:themeFillTint="66"/>
                  <w:vAlign w:val="center"/>
                </w:tcPr>
                <w:p w:rsidR="009D015F" w:rsidRPr="009721DD" w:rsidRDefault="00A62022">
                  <w:pPr>
                    <w:pStyle w:val="af1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2016</w:t>
                  </w:r>
                </w:p>
              </w:tc>
            </w:tr>
          </w:tbl>
          <w:p w:rsidR="009D015F" w:rsidRPr="009721DD" w:rsidRDefault="009D015F">
            <w:pPr>
              <w:rPr>
                <w:lang w:val="ru-RU"/>
              </w:rPr>
            </w:pPr>
          </w:p>
        </w:tc>
        <w:tc>
          <w:tcPr>
            <w:tcW w:w="629" w:type="dxa"/>
          </w:tcPr>
          <w:p w:rsidR="009D015F" w:rsidRPr="009721DD" w:rsidRDefault="00F0178D">
            <w:pPr>
              <w:rPr>
                <w:lang w:val="ru-RU"/>
              </w:rPr>
            </w:pPr>
            <w:r w:rsidRPr="009721D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Фон заметки" descr="Фоновый рисунок для замето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Полилиния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Рисунок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F52C8" id="Фон заметки" o:spid="_x0000_s1026" alt="Фоновый рисунок для заметок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" o:allowincell="f">
                      <v:shape id="Полилиния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efefef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">
                        <v:imagedata r:id="rId9" o:title="" recolortarget="black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9D015F" w:rsidRPr="00A62022" w:rsidRDefault="00F0178D">
            <w:pPr>
              <w:pStyle w:val="a9"/>
              <w:rPr>
                <w:color w:val="auto"/>
                <w:lang w:val="ru-RU"/>
              </w:rPr>
            </w:pPr>
            <w:r w:rsidRPr="00A62022">
              <w:rPr>
                <w:color w:val="auto"/>
                <w:lang w:val="ru-RU"/>
              </w:rPr>
              <w:t>Заметки</w:t>
            </w:r>
          </w:p>
          <w:p w:rsidR="009D015F" w:rsidRPr="009721DD" w:rsidRDefault="009D015F" w:rsidP="00B850B7">
            <w:pPr>
              <w:pStyle w:val="ab"/>
              <w:rPr>
                <w:lang w:val="ru-RU"/>
              </w:rPr>
            </w:pPr>
          </w:p>
        </w:tc>
      </w:tr>
    </w:tbl>
    <w:p w:rsidR="00B850B7" w:rsidRDefault="00B850B7">
      <w:pPr>
        <w:pStyle w:val="a4"/>
        <w:rPr>
          <w:lang w:val="ru-RU"/>
        </w:rPr>
      </w:pPr>
    </w:p>
    <w:p w:rsidR="00B850B7" w:rsidRDefault="00B850B7">
      <w:pPr>
        <w:rPr>
          <w:lang w:val="ru-RU"/>
        </w:rPr>
      </w:pPr>
      <w:r>
        <w:rPr>
          <w:lang w:val="ru-RU"/>
        </w:rPr>
        <w:br w:type="page"/>
      </w:r>
    </w:p>
    <w:p w:rsidR="009D015F" w:rsidRPr="009721DD" w:rsidRDefault="009D015F">
      <w:pPr>
        <w:pStyle w:val="a4"/>
        <w:rPr>
          <w:lang w:val="ru-RU"/>
        </w:rPr>
      </w:pPr>
      <w:bookmarkStart w:id="0" w:name="_GoBack"/>
      <w:bookmarkEnd w:id="0"/>
    </w:p>
    <w:sectPr w:rsidR="009D015F" w:rsidRPr="009721DD" w:rsidSect="00F460C9"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022" w:rsidRDefault="00A62022" w:rsidP="00A62022">
      <w:pPr>
        <w:spacing w:after="0"/>
      </w:pPr>
      <w:r>
        <w:separator/>
      </w:r>
    </w:p>
  </w:endnote>
  <w:endnote w:type="continuationSeparator" w:id="0">
    <w:p w:rsidR="00A62022" w:rsidRDefault="00A62022" w:rsidP="00A620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022" w:rsidRDefault="00A62022">
    <w:pPr>
      <w:pStyle w:val="af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-498475</wp:posOffset>
          </wp:positionV>
          <wp:extent cx="3338460" cy="68580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здание-инфо-лого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46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022" w:rsidRDefault="00A62022" w:rsidP="00A62022">
      <w:pPr>
        <w:spacing w:after="0"/>
      </w:pPr>
      <w:r>
        <w:separator/>
      </w:r>
    </w:p>
  </w:footnote>
  <w:footnote w:type="continuationSeparator" w:id="0">
    <w:p w:rsidR="00A62022" w:rsidRDefault="00A62022" w:rsidP="00A6202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1.01.2016"/>
    <w:docVar w:name="MonthEndA" w:val="29.02.2016"/>
    <w:docVar w:name="MonthEndB" w:val="31.12.2015"/>
    <w:docVar w:name="MonthStart" w:val="01.01.2016"/>
    <w:docVar w:name="MonthStartA" w:val="01.02.2016"/>
    <w:docVar w:name="MonthStartB" w:val="01.12.2015"/>
  </w:docVars>
  <w:rsids>
    <w:rsidRoot w:val="00A62022"/>
    <w:rsid w:val="00140A8B"/>
    <w:rsid w:val="00272374"/>
    <w:rsid w:val="0057325A"/>
    <w:rsid w:val="005B0F8A"/>
    <w:rsid w:val="00672993"/>
    <w:rsid w:val="00943200"/>
    <w:rsid w:val="009721DD"/>
    <w:rsid w:val="009D015F"/>
    <w:rsid w:val="00A62022"/>
    <w:rsid w:val="00B850B7"/>
    <w:rsid w:val="00D32DA7"/>
    <w:rsid w:val="00F0178D"/>
    <w:rsid w:val="00F4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29B23"/>
  <w15:docId w15:val="{05A98D9F-666E-4855-90C3-373AA64F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pPr>
      <w:spacing w:after="0"/>
    </w:p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Дни"/>
    <w:basedOn w:val="a"/>
    <w:uiPriority w:val="1"/>
    <w:qFormat/>
    <w:pPr>
      <w:spacing w:after="0"/>
      <w:jc w:val="center"/>
    </w:pPr>
    <w:rPr>
      <w:b/>
      <w:caps/>
      <w:color w:val="000000" w:themeColor="background1"/>
      <w:sz w:val="24"/>
    </w:rPr>
  </w:style>
  <w:style w:type="table" w:customStyle="1" w:styleId="CalendarTable">
    <w:name w:val="Calendar Table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a8">
    <w:name w:val="Даты"/>
    <w:basedOn w:val="a"/>
    <w:uiPriority w:val="1"/>
    <w:qFormat/>
    <w:pPr>
      <w:ind w:right="115"/>
      <w:jc w:val="right"/>
    </w:pPr>
    <w:rPr>
      <w:b/>
      <w:color w:val="D0D0D0" w:themeColor="accent1" w:themeTint="99"/>
    </w:rPr>
  </w:style>
  <w:style w:type="paragraph" w:styleId="a9">
    <w:name w:val="Note Heading"/>
    <w:basedOn w:val="a"/>
    <w:next w:val="a"/>
    <w:link w:val="aa"/>
    <w:uiPriority w:val="1"/>
    <w:unhideWhenUsed/>
    <w:pPr>
      <w:spacing w:before="440" w:after="320"/>
      <w:ind w:left="72" w:right="72"/>
    </w:pPr>
    <w:rPr>
      <w:b/>
      <w:caps/>
      <w:color w:val="B2B2B2" w:themeColor="accent1"/>
      <w:sz w:val="36"/>
    </w:rPr>
  </w:style>
  <w:style w:type="character" w:customStyle="1" w:styleId="aa">
    <w:name w:val="Заголовок записки Знак"/>
    <w:basedOn w:val="a0"/>
    <w:link w:val="a9"/>
    <w:uiPriority w:val="1"/>
    <w:rPr>
      <w:b/>
      <w:caps/>
      <w:color w:val="B2B2B2" w:themeColor="accent1"/>
      <w:sz w:val="36"/>
    </w:rPr>
  </w:style>
  <w:style w:type="paragraph" w:customStyle="1" w:styleId="ab">
    <w:name w:val="Заметки"/>
    <w:basedOn w:val="a"/>
    <w:qFormat/>
    <w:pPr>
      <w:spacing w:line="516" w:lineRule="auto"/>
      <w:ind w:left="72" w:right="72"/>
    </w:pPr>
    <w:rPr>
      <w:noProof/>
      <w:color w:val="B2B2B2" w:themeColor="accent1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paragraph" w:customStyle="1" w:styleId="ad">
    <w:name w:val="Год"/>
    <w:basedOn w:val="a"/>
    <w:uiPriority w:val="1"/>
    <w:qFormat/>
    <w:pPr>
      <w:spacing w:before="120"/>
      <w:jc w:val="center"/>
    </w:pPr>
    <w:rPr>
      <w:rFonts w:asciiTheme="majorHAnsi" w:hAnsiTheme="majorHAnsi"/>
      <w:b/>
      <w:caps/>
      <w:color w:val="B2B2B2" w:themeColor="accent1"/>
      <w:spacing w:val="-10"/>
      <w:sz w:val="80"/>
      <w:szCs w:val="80"/>
    </w:rPr>
  </w:style>
  <w:style w:type="paragraph" w:customStyle="1" w:styleId="ae">
    <w:name w:val="Месяц"/>
    <w:basedOn w:val="a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000000" w:themeColor="background1"/>
      <w:sz w:val="48"/>
      <w:szCs w:val="52"/>
    </w:rPr>
  </w:style>
  <w:style w:type="paragraph" w:customStyle="1" w:styleId="af">
    <w:name w:val="Выходные_месяц и даты"/>
    <w:basedOn w:val="a"/>
    <w:uiPriority w:val="1"/>
    <w:qFormat/>
    <w:pPr>
      <w:ind w:left="29" w:right="29"/>
      <w:jc w:val="center"/>
    </w:pPr>
    <w:rPr>
      <w:b/>
      <w:color w:val="E0E0E0" w:themeColor="accent1" w:themeTint="66"/>
      <w:sz w:val="26"/>
      <w:szCs w:val="26"/>
    </w:rPr>
  </w:style>
  <w:style w:type="paragraph" w:customStyle="1" w:styleId="af0">
    <w:name w:val="Выходные_месяцы"/>
    <w:basedOn w:val="a"/>
    <w:uiPriority w:val="1"/>
    <w:qFormat/>
    <w:pPr>
      <w:spacing w:after="0" w:line="220" w:lineRule="exact"/>
      <w:ind w:left="72" w:right="72"/>
      <w:jc w:val="right"/>
    </w:pPr>
    <w:rPr>
      <w:b/>
      <w:caps/>
      <w:color w:val="000000" w:themeColor="background1"/>
      <w:sz w:val="24"/>
      <w:szCs w:val="24"/>
    </w:rPr>
  </w:style>
  <w:style w:type="paragraph" w:customStyle="1" w:styleId="af1">
    <w:name w:val="Выходные_месяц и годы"/>
    <w:basedOn w:val="a"/>
    <w:uiPriority w:val="1"/>
    <w:qFormat/>
    <w:pPr>
      <w:spacing w:after="0" w:line="220" w:lineRule="exact"/>
      <w:jc w:val="center"/>
    </w:pPr>
    <w:rPr>
      <w:b/>
      <w:color w:val="000000" w:themeColor="background1"/>
      <w:sz w:val="24"/>
      <w:szCs w:val="24"/>
    </w:rPr>
  </w:style>
  <w:style w:type="paragraph" w:customStyle="1" w:styleId="af2">
    <w:name w:val="Текст таблицы"/>
    <w:basedOn w:val="a"/>
    <w:qFormat/>
    <w:pPr>
      <w:spacing w:after="60"/>
      <w:ind w:left="72" w:right="72"/>
    </w:pPr>
    <w:rPr>
      <w:color w:val="B2B2B2" w:themeColor="accent1"/>
      <w:sz w:val="14"/>
      <w:szCs w:val="14"/>
    </w:rPr>
  </w:style>
  <w:style w:type="paragraph" w:styleId="af3">
    <w:name w:val="header"/>
    <w:basedOn w:val="a"/>
    <w:link w:val="af4"/>
    <w:uiPriority w:val="99"/>
    <w:unhideWhenUsed/>
    <w:rsid w:val="00A62022"/>
    <w:pPr>
      <w:tabs>
        <w:tab w:val="center" w:pos="4844"/>
        <w:tab w:val="right" w:pos="9689"/>
      </w:tabs>
      <w:spacing w:after="0"/>
    </w:pPr>
  </w:style>
  <w:style w:type="character" w:customStyle="1" w:styleId="af4">
    <w:name w:val="Верхний колонтитул Знак"/>
    <w:basedOn w:val="a0"/>
    <w:link w:val="af3"/>
    <w:uiPriority w:val="99"/>
    <w:rsid w:val="00A62022"/>
  </w:style>
  <w:style w:type="paragraph" w:styleId="af5">
    <w:name w:val="footer"/>
    <w:basedOn w:val="a"/>
    <w:link w:val="af6"/>
    <w:uiPriority w:val="99"/>
    <w:unhideWhenUsed/>
    <w:rsid w:val="00A62022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0"/>
    <w:link w:val="af5"/>
    <w:uiPriority w:val="99"/>
    <w:rsid w:val="00A62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77;&#1082;&#1089;&#1077;&#1081;\AppData\Roaming\Microsoft\Templates\&#1040;&#1082;&#1072;&#1076;&#1077;&#1084;&#1080;&#1095;&#1077;&#1089;&#1082;&#1080;&#1081;%20&#1082;&#1072;&#1083;&#1077;&#1085;&#1076;&#1072;&#1088;&#1100;%20&#1089;%20&#1087;&#1086;&#1088;&#1103;&#1076;&#1082;&#1086;&#1084;%20&#1076;&#1085;&#1077;&#1081;%20&#1089;%20&#1087;&#1086;&#1085;&#1077;&#1076;&#1077;&#1083;&#1100;&#1085;&#1080;&#1082;&#1072;%20&#1076;&#1086;%20&#1074;&#1086;&#1089;&#1082;&#1088;&#1077;&#1089;&#1077;&#1085;&#1100;&#1103;%20(&#1076;&#1083;&#1103;%20&#1083;&#1102;&#1073;&#1086;&#1075;&#1086;%20&#1075;&#1086;&#1076;&#1072;).dotm" TargetMode="External"/></Relationships>
</file>

<file path=word/theme/theme1.xml><?xml version="1.0" encoding="utf-8"?>
<a:theme xmlns:a="http://schemas.openxmlformats.org/drawingml/2006/main" name="Academic Calendar">
  <a:themeElements>
    <a:clrScheme name="Другая 4">
      <a:dk1>
        <a:sysClr val="windowText" lastClr="000000"/>
      </a:dk1>
      <a:lt1>
        <a:srgbClr val="000000"/>
      </a:lt1>
      <a:dk2>
        <a:srgbClr val="8F2950"/>
      </a:dk2>
      <a:lt2>
        <a:srgbClr val="DCEED2"/>
      </a:lt2>
      <a:accent1>
        <a:srgbClr val="B2B2B2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CBFC0A1-590B-4173-BC9E-E4E53F3656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Академический календарь с порядком дней с понедельника до воскресенья (для любого года).dotm</Template>
  <TotalTime>28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Безродных</dc:creator>
  <cp:keywords/>
  <cp:lastModifiedBy>Алексей Безродных</cp:lastModifiedBy>
  <cp:revision>1</cp:revision>
  <cp:lastPrinted>2015-12-08T07:18:00Z</cp:lastPrinted>
  <dcterms:created xsi:type="dcterms:W3CDTF">2015-12-08T06:51:00Z</dcterms:created>
  <dcterms:modified xsi:type="dcterms:W3CDTF">2015-12-08T07:19:00Z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TC028051389991</vt:lpwstr>
  </property>
</Properties>
</file>